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0A1" w:rsidRDefault="00783293" w:rsidP="00520943">
      <w:pPr>
        <w:spacing w:after="0"/>
        <w:rPr>
          <w:rFonts w:ascii="Comic Sans MS" w:hAnsi="Comic Sans MS"/>
          <w:b/>
          <w:sz w:val="25"/>
          <w:szCs w:val="25"/>
        </w:rPr>
      </w:pPr>
      <w:r w:rsidRPr="00520943">
        <w:rPr>
          <w:rFonts w:ascii="Comic Sans MS" w:hAnsi="Comic Sans MS"/>
          <w:b/>
          <w:sz w:val="25"/>
          <w:szCs w:val="25"/>
        </w:rPr>
        <w:t>Polar Express Medley</w:t>
      </w:r>
    </w:p>
    <w:p w:rsidR="00520943" w:rsidRPr="00520943" w:rsidRDefault="00520943" w:rsidP="00520943">
      <w:pPr>
        <w:spacing w:after="0"/>
        <w:rPr>
          <w:rFonts w:ascii="Comic Sans MS" w:hAnsi="Comic Sans MS"/>
          <w:b/>
          <w:sz w:val="25"/>
          <w:szCs w:val="25"/>
        </w:rPr>
      </w:pPr>
    </w:p>
    <w:p w:rsidR="0078329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Ooh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oooh</w:t>
      </w:r>
      <w:proofErr w:type="spellEnd"/>
    </w:p>
    <w:p w:rsidR="00520943" w:rsidRPr="00520943" w:rsidRDefault="00520943" w:rsidP="00520943">
      <w:pPr>
        <w:spacing w:after="0"/>
        <w:rPr>
          <w:rFonts w:ascii="Comic Sans MS" w:hAnsi="Comic Sans MS" w:cs="Arial"/>
          <w:sz w:val="25"/>
          <w:szCs w:val="25"/>
        </w:rPr>
      </w:pP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Trains move quickly, to their journey’s end.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Destinations are where we begin again.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Ships go sailing far across the sea</w:t>
      </w:r>
      <w:r w:rsidR="003B5E83" w:rsidRPr="00520943">
        <w:rPr>
          <w:rFonts w:ascii="Comic Sans MS" w:hAnsi="Comic Sans MS" w:cs="Arial"/>
          <w:sz w:val="25"/>
          <w:szCs w:val="25"/>
        </w:rPr>
        <w:t>, t</w:t>
      </w:r>
      <w:r w:rsidRPr="00520943">
        <w:rPr>
          <w:rFonts w:ascii="Comic Sans MS" w:hAnsi="Comic Sans MS" w:cs="Arial"/>
          <w:sz w:val="25"/>
          <w:szCs w:val="25"/>
        </w:rPr>
        <w:t>rusting starlight to get where they need to be.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When it seems that we have lost our way</w:t>
      </w:r>
      <w:r w:rsidR="003B5E83" w:rsidRPr="00520943">
        <w:rPr>
          <w:rFonts w:ascii="Comic Sans MS" w:hAnsi="Comic Sans MS" w:cs="Arial"/>
          <w:sz w:val="25"/>
          <w:szCs w:val="25"/>
        </w:rPr>
        <w:t xml:space="preserve"> w</w:t>
      </w:r>
      <w:r w:rsidRPr="00520943">
        <w:rPr>
          <w:rFonts w:ascii="Comic Sans MS" w:hAnsi="Comic Sans MS" w:cs="Arial"/>
          <w:sz w:val="25"/>
          <w:szCs w:val="25"/>
        </w:rPr>
        <w:t xml:space="preserve">e find ourselves again on Christmas </w:t>
      </w:r>
      <w:r w:rsidR="003B5E83" w:rsidRPr="00520943">
        <w:rPr>
          <w:rFonts w:ascii="Comic Sans MS" w:hAnsi="Comic Sans MS" w:cs="Arial"/>
          <w:sz w:val="25"/>
          <w:szCs w:val="25"/>
        </w:rPr>
        <w:t>d</w:t>
      </w:r>
      <w:r w:rsidRPr="00520943">
        <w:rPr>
          <w:rFonts w:ascii="Comic Sans MS" w:hAnsi="Comic Sans MS" w:cs="Arial"/>
          <w:sz w:val="25"/>
          <w:szCs w:val="25"/>
        </w:rPr>
        <w:t>ay.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Believe in what your heart is saying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Hear the melody that’s playing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There’s no time to waste: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There’s so much to celebrate.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Believe in what you feel inside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Give your dreams the wings to fly.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You have everything you need</w:t>
      </w:r>
      <w:r w:rsidR="003B5E83" w:rsidRPr="00520943">
        <w:rPr>
          <w:rFonts w:ascii="Comic Sans MS" w:hAnsi="Comic Sans MS" w:cs="Arial"/>
          <w:sz w:val="25"/>
          <w:szCs w:val="25"/>
        </w:rPr>
        <w:t xml:space="preserve"> i</w:t>
      </w:r>
      <w:r w:rsidRPr="00520943">
        <w:rPr>
          <w:rFonts w:ascii="Comic Sans MS" w:hAnsi="Comic Sans MS" w:cs="Arial"/>
          <w:sz w:val="25"/>
          <w:szCs w:val="25"/>
        </w:rPr>
        <w:t>f you just believe!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It’s a magic carpe</w:t>
      </w:r>
      <w:r w:rsidR="003B5E83" w:rsidRPr="00520943">
        <w:rPr>
          <w:rFonts w:ascii="Comic Sans MS" w:hAnsi="Comic Sans MS" w:cs="Arial"/>
          <w:sz w:val="25"/>
          <w:szCs w:val="25"/>
        </w:rPr>
        <w:t>t on a rail, never takes a rest f</w:t>
      </w:r>
      <w:r w:rsidRPr="00520943">
        <w:rPr>
          <w:rFonts w:ascii="Comic Sans MS" w:hAnsi="Comic Sans MS" w:cs="Arial"/>
          <w:sz w:val="25"/>
          <w:szCs w:val="25"/>
        </w:rPr>
        <w:t>lying through the mountains and the snow.</w:t>
      </w:r>
    </w:p>
    <w:p w:rsidR="00783293" w:rsidRPr="00520943" w:rsidRDefault="0078329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You can ride for free and join the fun, if you just say “yes!”‘</w:t>
      </w:r>
      <w:proofErr w:type="gramStart"/>
      <w:r w:rsidRPr="00520943">
        <w:rPr>
          <w:rFonts w:ascii="Comic Sans MS" w:hAnsi="Comic Sans MS" w:cs="Arial"/>
          <w:sz w:val="25"/>
          <w:szCs w:val="25"/>
        </w:rPr>
        <w:t>cause</w:t>
      </w:r>
      <w:proofErr w:type="gramEnd"/>
      <w:r w:rsidRPr="00520943">
        <w:rPr>
          <w:rFonts w:ascii="Comic Sans MS" w:hAnsi="Comic Sans MS" w:cs="Arial"/>
          <w:sz w:val="25"/>
          <w:szCs w:val="25"/>
        </w:rPr>
        <w:t xml:space="preserve"> that’s the way things happen on the Polar Express!</w:t>
      </w:r>
    </w:p>
    <w:p w:rsidR="00887A70" w:rsidRPr="00520943" w:rsidRDefault="00887A70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Woo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woo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the whistle blows. That’s the sound of her singing.</w:t>
      </w:r>
      <w:r w:rsidR="003B5E83" w:rsidRPr="00520943">
        <w:rPr>
          <w:rFonts w:ascii="Comic Sans MS" w:hAnsi="Comic Sans MS" w:cs="Arial"/>
          <w:sz w:val="25"/>
          <w:szCs w:val="25"/>
        </w:rPr>
        <w:t xml:space="preserve"> </w:t>
      </w:r>
      <w:r w:rsidRPr="00520943">
        <w:rPr>
          <w:rFonts w:ascii="Comic Sans MS" w:hAnsi="Comic Sans MS" w:cs="Arial"/>
          <w:sz w:val="25"/>
          <w:szCs w:val="25"/>
        </w:rPr>
        <w:t xml:space="preserve">Ding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ding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! The bell will ring. Golly look at her go!</w:t>
      </w:r>
    </w:p>
    <w:p w:rsidR="00887A70" w:rsidRPr="00520943" w:rsidRDefault="00887A70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Yo</w:t>
      </w:r>
      <w:r w:rsidR="003248C7" w:rsidRPr="00520943">
        <w:rPr>
          <w:rFonts w:ascii="Comic Sans MS" w:hAnsi="Comic Sans MS" w:cs="Arial"/>
          <w:sz w:val="25"/>
          <w:szCs w:val="25"/>
        </w:rPr>
        <w:t>u can wonder if you’ll get there</w:t>
      </w:r>
      <w:r w:rsidRPr="00520943">
        <w:rPr>
          <w:rFonts w:ascii="Comic Sans MS" w:hAnsi="Comic Sans MS" w:cs="Arial"/>
          <w:sz w:val="25"/>
          <w:szCs w:val="25"/>
        </w:rPr>
        <w:t xml:space="preserve"> soon, anybody’s guess</w:t>
      </w:r>
      <w:r w:rsidR="003B5E83" w:rsidRPr="00520943">
        <w:rPr>
          <w:rFonts w:ascii="Comic Sans MS" w:hAnsi="Comic Sans MS" w:cs="Arial"/>
          <w:sz w:val="25"/>
          <w:szCs w:val="25"/>
        </w:rPr>
        <w:t xml:space="preserve"> </w:t>
      </w:r>
      <w:r w:rsidRPr="00520943">
        <w:rPr>
          <w:rFonts w:ascii="Comic Sans MS" w:hAnsi="Comic Sans MS" w:cs="Arial"/>
          <w:sz w:val="25"/>
          <w:szCs w:val="25"/>
        </w:rPr>
        <w:t>‘cause that the way things happen on the Polar Express!</w:t>
      </w:r>
    </w:p>
    <w:p w:rsidR="00887A70" w:rsidRPr="00520943" w:rsidRDefault="00887A70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When we get there, we’ll scream “Yeah!”</w:t>
      </w:r>
    </w:p>
    <w:p w:rsidR="00887A70" w:rsidRPr="00520943" w:rsidRDefault="00887A70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We’ll arrive with a bang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bang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bang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!</w:t>
      </w:r>
      <w:r w:rsidR="003B5E83" w:rsidRPr="00520943">
        <w:rPr>
          <w:rFonts w:ascii="Comic Sans MS" w:hAnsi="Comic Sans MS" w:cs="Arial"/>
          <w:sz w:val="25"/>
          <w:szCs w:val="25"/>
        </w:rPr>
        <w:t xml:space="preserve"> </w:t>
      </w:r>
      <w:r w:rsidRPr="00520943">
        <w:rPr>
          <w:rFonts w:ascii="Comic Sans MS" w:hAnsi="Comic Sans MS" w:cs="Arial"/>
          <w:sz w:val="25"/>
          <w:szCs w:val="25"/>
        </w:rPr>
        <w:t xml:space="preserve">Who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hoo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hoo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! Laughing all the way!</w:t>
      </w:r>
    </w:p>
    <w:p w:rsidR="007A34D4" w:rsidRPr="00520943" w:rsidRDefault="007A34D4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With a comfy seat and lots to eat, boy it’s just the best!</w:t>
      </w:r>
    </w:p>
    <w:p w:rsidR="007A34D4" w:rsidRPr="00520943" w:rsidRDefault="007A34D4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Wish it wouldn’t ever have to end.</w:t>
      </w:r>
    </w:p>
    <w:p w:rsidR="007A34D4" w:rsidRPr="00520943" w:rsidRDefault="007A34D4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With a little luck we’ll be on time: there’s no need to stress,</w:t>
      </w:r>
      <w:r w:rsidR="00C56C67" w:rsidRPr="00520943">
        <w:rPr>
          <w:rFonts w:ascii="Comic Sans MS" w:hAnsi="Comic Sans MS" w:cs="Arial"/>
          <w:sz w:val="25"/>
          <w:szCs w:val="25"/>
        </w:rPr>
        <w:t xml:space="preserve"> ‘</w:t>
      </w:r>
      <w:proofErr w:type="gramStart"/>
      <w:r w:rsidR="00C56C67" w:rsidRPr="00520943">
        <w:rPr>
          <w:rFonts w:ascii="Comic Sans MS" w:hAnsi="Comic Sans MS" w:cs="Arial"/>
          <w:sz w:val="25"/>
          <w:szCs w:val="25"/>
        </w:rPr>
        <w:t>c</w:t>
      </w:r>
      <w:r w:rsidRPr="00520943">
        <w:rPr>
          <w:rFonts w:ascii="Comic Sans MS" w:hAnsi="Comic Sans MS" w:cs="Arial"/>
          <w:sz w:val="25"/>
          <w:szCs w:val="25"/>
        </w:rPr>
        <w:t>ause</w:t>
      </w:r>
      <w:proofErr w:type="gramEnd"/>
      <w:r w:rsidRPr="00520943">
        <w:rPr>
          <w:rFonts w:ascii="Comic Sans MS" w:hAnsi="Comic Sans MS" w:cs="Arial"/>
          <w:sz w:val="25"/>
          <w:szCs w:val="25"/>
        </w:rPr>
        <w:t xml:space="preserve"> that’s the way things happen on the Polar Express!</w:t>
      </w:r>
    </w:p>
    <w:p w:rsidR="007A34D4" w:rsidRPr="00520943" w:rsidRDefault="007A34D4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When we get there, we’ll scream “Yeah!”</w:t>
      </w:r>
    </w:p>
    <w:p w:rsidR="007A34D4" w:rsidRPr="00520943" w:rsidRDefault="007A34D4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We’ll arrive with a bang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bang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bang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!</w:t>
      </w:r>
    </w:p>
    <w:p w:rsidR="007A34D4" w:rsidRPr="00520943" w:rsidRDefault="007A34D4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Who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hoo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hoo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! Laughing all the way!</w:t>
      </w:r>
    </w:p>
    <w:p w:rsidR="007A34D4" w:rsidRPr="00520943" w:rsidRDefault="007A34D4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If you want to join us come along. You can be our guest.</w:t>
      </w:r>
    </w:p>
    <w:p w:rsidR="007A34D4" w:rsidRPr="00520943" w:rsidRDefault="007A34D4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‘Cause that’s the way things happen on the roller...coaster...Polar Express!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Hot! Hot! Ooh we got it! 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Hot! Hot! Hey we got it!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Hot! Hot! Say we got it!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Hot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choc’late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! (x2)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Here we’ve only got one rule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Never, ever let it cool!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Keep it, cook it in the pot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Whaddaya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got? Hot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choc’late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Hot! Hot! Ooh we got it! 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Hot! Hot! Hey we got it!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Hot! Hot! Say we got it!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Hot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choc’late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! (x2)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Here we’ve only got one rule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(Here we’ve only got one rule)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Never, ever let it cool!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(Never, ever let it cool!)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Keep it, cook it in the pot. Soon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ya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got hot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choc’late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Hot! Hot! Ooh we got it! 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Hot! Hot! Hey we got it!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Hot! Hot! Say we got it!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Hot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choc’late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Hot! Hot! Ooh we got it! 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Hot! Hot! Hey we got it!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Hot! Hot! Say we got it!</w:t>
      </w:r>
    </w:p>
    <w:p w:rsidR="00C56C67" w:rsidRPr="00520943" w:rsidRDefault="00C56C67" w:rsidP="00520943">
      <w:pPr>
        <w:spacing w:after="0"/>
        <w:rPr>
          <w:rFonts w:ascii="Comic Sans MS" w:hAnsi="Comic Sans MS" w:cs="Arial"/>
          <w:sz w:val="25"/>
          <w:szCs w:val="25"/>
        </w:rPr>
      </w:pP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Aaah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,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aaah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,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oooh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,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aaah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ooh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aah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...</w:t>
      </w:r>
    </w:p>
    <w:p w:rsidR="00C56C67" w:rsidRPr="00520943" w:rsidRDefault="00C56C67" w:rsidP="00520943">
      <w:pPr>
        <w:spacing w:after="0"/>
        <w:rPr>
          <w:rFonts w:ascii="Comic Sans MS" w:hAnsi="Comic Sans MS" w:cs="Arial"/>
          <w:sz w:val="25"/>
          <w:szCs w:val="25"/>
        </w:rPr>
      </w:pP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The best time of the year, when everyone comes home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With all this Christmas cheer, it’s hard to be alone.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Putting up the Christmas tree with friends who come around</w:t>
      </w:r>
    </w:p>
    <w:p w:rsidR="00652811" w:rsidRPr="00520943" w:rsidRDefault="00652811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I</w:t>
      </w:r>
      <w:r w:rsidR="00867703" w:rsidRPr="00520943">
        <w:rPr>
          <w:rFonts w:ascii="Comic Sans MS" w:hAnsi="Comic Sans MS" w:cs="Arial"/>
          <w:sz w:val="25"/>
          <w:szCs w:val="25"/>
        </w:rPr>
        <w:t>t’s so much fun when Christmas comes to town.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Presents for the children wrapped in red and green.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All the things I’ve heard about but never really seen.</w:t>
      </w:r>
    </w:p>
    <w:p w:rsidR="00867703" w:rsidRPr="00520943" w:rsidRDefault="00C56C67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No one</w:t>
      </w:r>
      <w:r w:rsidR="00867703" w:rsidRPr="00520943">
        <w:rPr>
          <w:rFonts w:ascii="Comic Sans MS" w:hAnsi="Comic Sans MS" w:cs="Arial"/>
          <w:sz w:val="25"/>
          <w:szCs w:val="25"/>
        </w:rPr>
        <w:t xml:space="preserve"> will be sleeping on the night of Christmas Eve,</w:t>
      </w:r>
    </w:p>
    <w:p w:rsidR="0086770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Hoping Santa’s on his way...</w:t>
      </w:r>
    </w:p>
    <w:p w:rsidR="008301B8" w:rsidRPr="00520943" w:rsidRDefault="008301B8" w:rsidP="00520943">
      <w:pPr>
        <w:spacing w:after="0"/>
        <w:rPr>
          <w:rFonts w:ascii="Comic Sans MS" w:hAnsi="Comic Sans MS" w:cs="Arial"/>
          <w:sz w:val="25"/>
          <w:szCs w:val="25"/>
        </w:rPr>
      </w:pPr>
    </w:p>
    <w:p w:rsidR="0086770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Aaah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(x7)</w:t>
      </w:r>
    </w:p>
    <w:p w:rsidR="008301B8" w:rsidRPr="00520943" w:rsidRDefault="008301B8" w:rsidP="00520943">
      <w:pPr>
        <w:spacing w:after="0"/>
        <w:rPr>
          <w:rFonts w:ascii="Comic Sans MS" w:hAnsi="Comic Sans MS" w:cs="Arial"/>
          <w:sz w:val="25"/>
          <w:szCs w:val="25"/>
        </w:rPr>
      </w:pPr>
      <w:bookmarkStart w:id="0" w:name="_GoBack"/>
      <w:bookmarkEnd w:id="0"/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Presents for the children wrapped in red and green.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All the things I’ve heard about but never really seen.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Noone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will be sleeping on the night of Christmas Eve,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Hoping Santa’s on his way...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When Santa’s sleigh bells ring, I listen all around.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The herald angels sing; I never hear a sound.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And all the dreams of children, once lost will all be found.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That’s all I want when Christmas comes to town. </w:t>
      </w:r>
    </w:p>
    <w:p w:rsidR="0086770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That’s all I want when Christmas comes to town.</w:t>
      </w:r>
    </w:p>
    <w:p w:rsidR="008301B8" w:rsidRPr="00520943" w:rsidRDefault="008301B8" w:rsidP="00520943">
      <w:pPr>
        <w:spacing w:after="0"/>
        <w:rPr>
          <w:rFonts w:ascii="Comic Sans MS" w:hAnsi="Comic Sans MS" w:cs="Arial"/>
          <w:sz w:val="25"/>
          <w:szCs w:val="25"/>
        </w:rPr>
      </w:pPr>
    </w:p>
    <w:p w:rsidR="008301B8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A</w:t>
      </w:r>
      <w:r w:rsidR="00C56C67" w:rsidRPr="00520943">
        <w:rPr>
          <w:rFonts w:ascii="Comic Sans MS" w:hAnsi="Comic Sans MS" w:cs="Arial"/>
          <w:sz w:val="25"/>
          <w:szCs w:val="25"/>
        </w:rPr>
        <w:t>aa</w:t>
      </w:r>
      <w:r w:rsidRPr="00520943">
        <w:rPr>
          <w:rFonts w:ascii="Comic Sans MS" w:hAnsi="Comic Sans MS" w:cs="Arial"/>
          <w:sz w:val="25"/>
          <w:szCs w:val="25"/>
        </w:rPr>
        <w:t>h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.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Rockin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’ on top of the world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Rockin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’ on top of the world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The place is hopping, there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ain’t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no stopping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Rockin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’ on top of the world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Lift your spirits, swing that girl</w:t>
      </w:r>
      <w:r w:rsidR="00C56C67" w:rsidRPr="00520943">
        <w:rPr>
          <w:rFonts w:ascii="Comic Sans MS" w:hAnsi="Comic Sans MS" w:cs="Arial"/>
          <w:sz w:val="25"/>
          <w:szCs w:val="25"/>
        </w:rPr>
        <w:t>!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Rockin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’ on top of the world tonight! (x2)</w:t>
      </w:r>
    </w:p>
    <w:p w:rsidR="00C56C67" w:rsidRPr="00520943" w:rsidRDefault="00C56C67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(Instrumental) 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Up here where it’s freezing, everybody needs some heat.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No more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ringy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dingy. Time to get up off your feet!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Ah.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Rockin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’ on top of the world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Rockin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’ on top of the world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 xml:space="preserve">The place is hopping, there </w:t>
      </w:r>
      <w:proofErr w:type="spellStart"/>
      <w:r w:rsidRPr="00520943">
        <w:rPr>
          <w:rFonts w:ascii="Comic Sans MS" w:hAnsi="Comic Sans MS" w:cs="Arial"/>
          <w:sz w:val="25"/>
          <w:szCs w:val="25"/>
        </w:rPr>
        <w:t>ain’t</w:t>
      </w:r>
      <w:proofErr w:type="spellEnd"/>
      <w:r w:rsidRPr="00520943">
        <w:rPr>
          <w:rFonts w:ascii="Comic Sans MS" w:hAnsi="Comic Sans MS" w:cs="Arial"/>
          <w:sz w:val="25"/>
          <w:szCs w:val="25"/>
        </w:rPr>
        <w:t xml:space="preserve"> no stopping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Rockin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’ on top of the world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Blow your horn and swing that girl</w:t>
      </w:r>
    </w:p>
    <w:p w:rsidR="00867703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proofErr w:type="spellStart"/>
      <w:r w:rsidRPr="00520943">
        <w:rPr>
          <w:rFonts w:ascii="Comic Sans MS" w:hAnsi="Comic Sans MS" w:cs="Arial"/>
          <w:sz w:val="25"/>
          <w:szCs w:val="25"/>
        </w:rPr>
        <w:t>Rockin</w:t>
      </w:r>
      <w:proofErr w:type="spellEnd"/>
      <w:r w:rsidRPr="00520943">
        <w:rPr>
          <w:rFonts w:ascii="Comic Sans MS" w:hAnsi="Comic Sans MS" w:cs="Arial"/>
          <w:sz w:val="25"/>
          <w:szCs w:val="25"/>
        </w:rPr>
        <w:t>’ on top of the world tonight! (x2)</w:t>
      </w:r>
    </w:p>
    <w:p w:rsidR="00652811" w:rsidRPr="00520943" w:rsidRDefault="00867703" w:rsidP="00520943">
      <w:pPr>
        <w:spacing w:after="0"/>
        <w:rPr>
          <w:rFonts w:ascii="Comic Sans MS" w:hAnsi="Comic Sans MS" w:cs="Arial"/>
          <w:sz w:val="25"/>
          <w:szCs w:val="25"/>
        </w:rPr>
      </w:pPr>
      <w:r w:rsidRPr="00520943">
        <w:rPr>
          <w:rFonts w:ascii="Comic Sans MS" w:hAnsi="Comic Sans MS" w:cs="Arial"/>
          <w:sz w:val="25"/>
          <w:szCs w:val="25"/>
        </w:rPr>
        <w:t>Yeah!</w:t>
      </w:r>
    </w:p>
    <w:sectPr w:rsidR="00652811" w:rsidRPr="00520943" w:rsidSect="00520943">
      <w:pgSz w:w="11906" w:h="16838"/>
      <w:pgMar w:top="1135" w:right="282" w:bottom="709" w:left="426" w:header="708" w:footer="708" w:gutter="0"/>
      <w:cols w:num="2" w:space="14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293"/>
    <w:rsid w:val="000B5CE4"/>
    <w:rsid w:val="003248C7"/>
    <w:rsid w:val="003B5E83"/>
    <w:rsid w:val="00520943"/>
    <w:rsid w:val="00652811"/>
    <w:rsid w:val="00783293"/>
    <w:rsid w:val="007A34D4"/>
    <w:rsid w:val="008301B8"/>
    <w:rsid w:val="00867703"/>
    <w:rsid w:val="00887A70"/>
    <w:rsid w:val="00C320A1"/>
    <w:rsid w:val="00C5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774A5"/>
  <w15:docId w15:val="{464EC522-81AF-4751-8962-97B04A95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0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581CD1A9</Template>
  <TotalTime>2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R.Joint</cp:lastModifiedBy>
  <cp:revision>3</cp:revision>
  <dcterms:created xsi:type="dcterms:W3CDTF">2017-11-05T11:59:00Z</dcterms:created>
  <dcterms:modified xsi:type="dcterms:W3CDTF">2017-11-05T12:00:00Z</dcterms:modified>
</cp:coreProperties>
</file>